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0AC7812F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586BEACB" w14:textId="396B5857" w:rsidR="000629D5" w:rsidRDefault="005F3A50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tr-TR"/>
              </w:rPr>
              <w:drawing>
                <wp:inline distT="0" distB="0" distL="0" distR="0" wp14:anchorId="02E0100D" wp14:editId="68D473CC">
                  <wp:extent cx="2133600" cy="21336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F1B4902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4FC4B7E8" w14:textId="77777777" w:rsidR="00CF2591" w:rsidRDefault="00CF2591" w:rsidP="005F3A50">
            <w:pPr>
              <w:rPr>
                <w:lang w:bidi="tr-TR"/>
              </w:rPr>
            </w:pPr>
          </w:p>
          <w:p w14:paraId="761DC0DD" w14:textId="77777777" w:rsidR="00CF2591" w:rsidRDefault="00CF2591" w:rsidP="005F3A50">
            <w:pPr>
              <w:rPr>
                <w:lang w:bidi="tr-TR"/>
              </w:rPr>
            </w:pPr>
          </w:p>
          <w:p w14:paraId="141CB634" w14:textId="77777777" w:rsidR="00CF2591" w:rsidRDefault="00CF2591" w:rsidP="005F3A50">
            <w:pPr>
              <w:rPr>
                <w:lang w:bidi="tr-TR"/>
              </w:rPr>
            </w:pPr>
          </w:p>
          <w:p w14:paraId="0A8089CA" w14:textId="06F22FB4" w:rsidR="005F3A50" w:rsidRDefault="005F3A50" w:rsidP="005F3A50">
            <w:pPr>
              <w:rPr>
                <w:lang w:bidi="tr-TR"/>
              </w:rPr>
            </w:pPr>
            <w:r>
              <w:rPr>
                <w:lang w:bidi="tr-TR"/>
              </w:rPr>
              <w:t>MISS TOURISM</w:t>
            </w:r>
          </w:p>
          <w:p w14:paraId="0032C428" w14:textId="032B70E7" w:rsidR="005F3A50" w:rsidRDefault="005F3A50" w:rsidP="005F3A50">
            <w:pPr>
              <w:rPr>
                <w:lang w:bidi="tr-TR"/>
              </w:rPr>
            </w:pPr>
            <w:r>
              <w:rPr>
                <w:lang w:bidi="tr-TR"/>
              </w:rPr>
              <w:t>WORLD FINAL 2021</w:t>
            </w:r>
            <w:r w:rsidR="005929F0">
              <w:rPr>
                <w:lang w:bidi="tr-TR"/>
              </w:rPr>
              <w:t xml:space="preserve"> PROGRAM</w:t>
            </w:r>
          </w:p>
          <w:p w14:paraId="369BE7BB" w14:textId="77777777" w:rsidR="005F3A50" w:rsidRDefault="005F3A50" w:rsidP="005F3A50">
            <w:pPr>
              <w:rPr>
                <w:lang w:bidi="tr-TR"/>
              </w:rPr>
            </w:pPr>
          </w:p>
          <w:p w14:paraId="681446C9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7 MAY:</w:t>
            </w:r>
            <w:r>
              <w:rPr>
                <w:lang w:bidi="tr-TR"/>
              </w:rPr>
              <w:t xml:space="preserve"> ENTRANCE TO ISTANBUL HOTEL</w:t>
            </w:r>
          </w:p>
          <w:p w14:paraId="6CEC7278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8 MAY:</w:t>
            </w:r>
            <w:r>
              <w:rPr>
                <w:lang w:bidi="tr-TR"/>
              </w:rPr>
              <w:t xml:space="preserve"> PRESS CONFERENCE / BOSPHORUS TOUR / DINNER</w:t>
            </w:r>
          </w:p>
          <w:p w14:paraId="45F0638C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9 MAY:</w:t>
            </w:r>
            <w:r>
              <w:rPr>
                <w:lang w:bidi="tr-TR"/>
              </w:rPr>
              <w:t xml:space="preserve"> SPONSOR AND ISTANBUL METROPOLITAN MUNICIPALITY VISIT / TOPKAPI MUSEUM VISIT / DINNER</w:t>
            </w:r>
          </w:p>
          <w:p w14:paraId="3227D8BD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10 MAY:</w:t>
            </w:r>
            <w:r>
              <w:rPr>
                <w:lang w:bidi="tr-TR"/>
              </w:rPr>
              <w:t xml:space="preserve"> ANKARA TRAVEL (PLANE) ENTRANCE TO THE HOTEL DINNER</w:t>
            </w:r>
          </w:p>
          <w:p w14:paraId="3DB28D32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11 MAY:</w:t>
            </w:r>
            <w:r>
              <w:rPr>
                <w:lang w:bidi="tr-TR"/>
              </w:rPr>
              <w:t xml:space="preserve"> ANKARA METROPOLITAN MUNICIPALITY VISIT / MINISTRY OF TOURISM VISIT / ANITKABİR VISIT / ATAKULE DINNER</w:t>
            </w:r>
          </w:p>
          <w:p w14:paraId="05DF9C65" w14:textId="6507758F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12 MAY:</w:t>
            </w:r>
            <w:r>
              <w:rPr>
                <w:lang w:bidi="tr-TR"/>
              </w:rPr>
              <w:t xml:space="preserve"> SPONSOR VISIT / LUNCH / CAPPADOCIA BUS </w:t>
            </w:r>
            <w:r>
              <w:rPr>
                <w:lang w:bidi="tr-TR"/>
              </w:rPr>
              <w:t>RIDE ENTRANCE</w:t>
            </w:r>
            <w:r>
              <w:rPr>
                <w:lang w:bidi="tr-TR"/>
              </w:rPr>
              <w:t xml:space="preserve"> TO THE HOTEL</w:t>
            </w:r>
          </w:p>
          <w:p w14:paraId="6E7F9160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13 MAY:</w:t>
            </w:r>
            <w:r>
              <w:rPr>
                <w:lang w:bidi="tr-TR"/>
              </w:rPr>
              <w:t xml:space="preserve"> BALLOON RIDE / LUNCH / VISITING FAIRY CHIMNEYS / DINNER</w:t>
            </w:r>
          </w:p>
          <w:p w14:paraId="2EF9030B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14 MAY:</w:t>
            </w:r>
            <w:r>
              <w:rPr>
                <w:lang w:bidi="tr-TR"/>
              </w:rPr>
              <w:t xml:space="preserve"> DEPARTURE TO ANKARA / TRAVEL TO BODRUM (PLANE) ENTRANCE TO THE HOTEL</w:t>
            </w:r>
          </w:p>
          <w:p w14:paraId="21F67784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15 MAY:</w:t>
            </w:r>
            <w:r>
              <w:rPr>
                <w:lang w:bidi="tr-TR"/>
              </w:rPr>
              <w:t xml:space="preserve"> BODRUM CASTLE VISIT / LUNCH / VISIT TO BODRUM MUNICIPALITY</w:t>
            </w:r>
          </w:p>
          <w:p w14:paraId="0753D77A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16 MAY:</w:t>
            </w:r>
            <w:r>
              <w:rPr>
                <w:lang w:bidi="tr-TR"/>
              </w:rPr>
              <w:t xml:space="preserve"> TRAVEL TO ANTALYA (BUS) / ACCESS TO THE HOTEL</w:t>
            </w:r>
          </w:p>
          <w:p w14:paraId="367E129A" w14:textId="77777777" w:rsidR="005929F0" w:rsidRDefault="005929F0" w:rsidP="005929F0">
            <w:pPr>
              <w:rPr>
                <w:lang w:bidi="tr-TR"/>
              </w:rPr>
            </w:pPr>
            <w:r>
              <w:rPr>
                <w:lang w:bidi="tr-TR"/>
              </w:rPr>
              <w:t>17 MAY: HOTEL AND SQUARE STUDIES</w:t>
            </w:r>
          </w:p>
          <w:p w14:paraId="1D9C6907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18 MAY:</w:t>
            </w:r>
            <w:r>
              <w:rPr>
                <w:lang w:bidi="tr-TR"/>
              </w:rPr>
              <w:t xml:space="preserve"> ASPENDOS TRIP / SIDE TRIP / MANAVGAT MUNICIPALITY VISIT / DINNER</w:t>
            </w:r>
          </w:p>
          <w:p w14:paraId="1475E52C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19 MAY:</w:t>
            </w:r>
            <w:r>
              <w:rPr>
                <w:lang w:bidi="tr-TR"/>
              </w:rPr>
              <w:t xml:space="preserve"> HOTEL SQUAREOGRAPHY STUDIES AND PROVISIONS</w:t>
            </w:r>
          </w:p>
          <w:p w14:paraId="09E5823C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20 MAY:</w:t>
            </w:r>
            <w:r>
              <w:rPr>
                <w:lang w:bidi="tr-TR"/>
              </w:rPr>
              <w:t xml:space="preserve"> DEMRE TRIP / LUNCH / HOTEL SQUARE STUDIES AND PROVIDES</w:t>
            </w:r>
          </w:p>
          <w:p w14:paraId="44C1E295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21 MAY:</w:t>
            </w:r>
            <w:r>
              <w:rPr>
                <w:lang w:bidi="tr-TR"/>
              </w:rPr>
              <w:t xml:space="preserve"> KONYAALTI MUNICIPALITY / MURATPAŞA MUNICIPALITY / ANTALYA METROPOLITAN MUNICIPALITY VISIT / DINNER</w:t>
            </w:r>
          </w:p>
          <w:p w14:paraId="5D1E3D1A" w14:textId="77777777" w:rsidR="005929F0" w:rsidRDefault="005929F0" w:rsidP="005929F0">
            <w:pPr>
              <w:rPr>
                <w:lang w:bidi="tr-TR"/>
              </w:rPr>
            </w:pPr>
            <w:r w:rsidRPr="005929F0">
              <w:rPr>
                <w:b/>
                <w:bCs/>
                <w:lang w:bidi="tr-TR"/>
              </w:rPr>
              <w:t>22 MAY:</w:t>
            </w:r>
            <w:r>
              <w:rPr>
                <w:lang w:bidi="tr-TR"/>
              </w:rPr>
              <w:t xml:space="preserve"> HOTEL SQUAREOGRAPHY STUDIES AND PROVISIONS</w:t>
            </w:r>
          </w:p>
          <w:p w14:paraId="5B73F694" w14:textId="118E5483" w:rsidR="005F3A50" w:rsidRPr="005929F0" w:rsidRDefault="005929F0" w:rsidP="005929F0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tr-TR"/>
              </w:rPr>
            </w:pPr>
            <w:r w:rsidRPr="005929F0">
              <w:rPr>
                <w:b/>
                <w:bCs/>
                <w:lang w:bidi="tr-TR"/>
              </w:rPr>
              <w:t>23 MAY:</w:t>
            </w:r>
            <w:r>
              <w:rPr>
                <w:lang w:bidi="tr-TR"/>
              </w:rPr>
              <w:t xml:space="preserve"> FINAL</w:t>
            </w:r>
          </w:p>
        </w:tc>
      </w:tr>
      <w:tr w:rsidR="000629D5" w14:paraId="7F707B7D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4773562C" w14:textId="11836D7C" w:rsidR="005F3A50" w:rsidRPr="005F3A50" w:rsidRDefault="005F3A50" w:rsidP="005F3A50">
            <w:pPr>
              <w:pStyle w:val="KonuBal"/>
              <w:rPr>
                <w:sz w:val="80"/>
                <w:szCs w:val="80"/>
              </w:rPr>
            </w:pPr>
            <w:r w:rsidRPr="005F3A50">
              <w:rPr>
                <w:sz w:val="80"/>
                <w:szCs w:val="80"/>
              </w:rPr>
              <w:t>MISS TOURISM</w:t>
            </w:r>
          </w:p>
          <w:p w14:paraId="5D43FA56" w14:textId="6CBFEE7E" w:rsidR="000629D5" w:rsidRDefault="005F3A50" w:rsidP="000629D5">
            <w:pPr>
              <w:pStyle w:val="Altyaz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5A7B5A">
              <w:rPr>
                <w:spacing w:val="2"/>
                <w:w w:val="98"/>
              </w:rPr>
              <w:t>INFORMATIO</w:t>
            </w:r>
            <w:r w:rsidRPr="005A7B5A">
              <w:rPr>
                <w:spacing w:val="7"/>
                <w:w w:val="98"/>
              </w:rPr>
              <w:t>N</w:t>
            </w:r>
          </w:p>
          <w:p w14:paraId="13E79A40" w14:textId="77777777" w:rsidR="000629D5" w:rsidRDefault="000629D5" w:rsidP="000629D5"/>
          <w:p w14:paraId="37153708" w14:textId="02063CD9" w:rsidR="000629D5" w:rsidRPr="00846D4F" w:rsidRDefault="005F3A50" w:rsidP="00846D4F">
            <w:pPr>
              <w:pStyle w:val="Balk2"/>
            </w:pPr>
            <w:r>
              <w:t>CONTACKT</w:t>
            </w:r>
          </w:p>
          <w:p w14:paraId="43ED0712" w14:textId="439A9AD2" w:rsidR="000629D5" w:rsidRDefault="005F3A50" w:rsidP="000629D5">
            <w:pPr>
              <w:pStyle w:val="KiiAyrntlar"/>
            </w:pPr>
            <w:r>
              <w:t>TELEPHONE:</w:t>
            </w:r>
          </w:p>
          <w:p w14:paraId="77351D38" w14:textId="20F39E19" w:rsidR="000629D5" w:rsidRDefault="005F3A50" w:rsidP="000629D5">
            <w:pPr>
              <w:pStyle w:val="KiiAyrntlar"/>
            </w:pPr>
            <w:r>
              <w:t>+90 532 177 84 36</w:t>
            </w:r>
          </w:p>
          <w:p w14:paraId="4BAEEBD3" w14:textId="77777777" w:rsidR="000629D5" w:rsidRPr="004D3011" w:rsidRDefault="000629D5" w:rsidP="000629D5">
            <w:pPr>
              <w:pStyle w:val="AralkYok"/>
            </w:pPr>
          </w:p>
          <w:p w14:paraId="1099C882" w14:textId="56CE4E31" w:rsidR="000629D5" w:rsidRDefault="005F3A50" w:rsidP="000629D5">
            <w:pPr>
              <w:pStyle w:val="KiiAyrntlar"/>
            </w:pPr>
            <w:r>
              <w:t>WEBSITE:</w:t>
            </w:r>
          </w:p>
          <w:p w14:paraId="76ADE84F" w14:textId="455C9DFE" w:rsidR="000629D5" w:rsidRDefault="005F3A50" w:rsidP="000629D5">
            <w:pPr>
              <w:pStyle w:val="KiiAyrntlar"/>
            </w:pPr>
            <w:r>
              <w:t>www.misstourism.net</w:t>
            </w:r>
          </w:p>
          <w:p w14:paraId="08B60AAD" w14:textId="77777777" w:rsidR="000629D5" w:rsidRDefault="000629D5" w:rsidP="000629D5">
            <w:pPr>
              <w:pStyle w:val="AralkYok"/>
            </w:pPr>
          </w:p>
          <w:p w14:paraId="4AC43895" w14:textId="7F28AEFE" w:rsidR="000629D5" w:rsidRDefault="005F3A50" w:rsidP="000629D5">
            <w:pPr>
              <w:pStyle w:val="KiiAyrntlar"/>
            </w:pPr>
            <w:r>
              <w:t>E-MAIL:</w:t>
            </w:r>
          </w:p>
          <w:p w14:paraId="64BB8CA2" w14:textId="1B968980" w:rsidR="000629D5" w:rsidRPr="00846D4F" w:rsidRDefault="005F3A50" w:rsidP="000629D5">
            <w:pPr>
              <w:pStyle w:val="KiiAyrntlar"/>
              <w:rPr>
                <w:rStyle w:val="Kpr"/>
              </w:rPr>
            </w:pPr>
            <w:r>
              <w:rPr>
                <w:rStyle w:val="Kpr"/>
              </w:rPr>
              <w:t>info@misstourism.net</w:t>
            </w:r>
          </w:p>
        </w:tc>
        <w:tc>
          <w:tcPr>
            <w:tcW w:w="720" w:type="dxa"/>
          </w:tcPr>
          <w:p w14:paraId="0A0F2142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017BA4DE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193E5603" w14:textId="77777777" w:rsidR="0043117B" w:rsidRPr="00846D4F" w:rsidRDefault="005A7B5A" w:rsidP="005929F0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B821B0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3BF45" w14:textId="77777777" w:rsidR="005A7B5A" w:rsidRDefault="005A7B5A" w:rsidP="000C45FF">
      <w:r>
        <w:separator/>
      </w:r>
    </w:p>
  </w:endnote>
  <w:endnote w:type="continuationSeparator" w:id="0">
    <w:p w14:paraId="4AC5F482" w14:textId="77777777" w:rsidR="005A7B5A" w:rsidRDefault="005A7B5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59CFD" w14:textId="77777777" w:rsidR="005A7B5A" w:rsidRDefault="005A7B5A" w:rsidP="000C45FF">
      <w:r>
        <w:separator/>
      </w:r>
    </w:p>
  </w:footnote>
  <w:footnote w:type="continuationSeparator" w:id="0">
    <w:p w14:paraId="70B77AA5" w14:textId="77777777" w:rsidR="005A7B5A" w:rsidRDefault="005A7B5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A83BD" w14:textId="77777777" w:rsidR="000C45FF" w:rsidRDefault="000C45FF">
    <w:pPr>
      <w:pStyle w:val="stBilgi"/>
    </w:pPr>
    <w:r>
      <w:rPr>
        <w:noProof/>
        <w:lang w:bidi="tr-TR"/>
      </w:rPr>
      <w:drawing>
        <wp:anchor distT="0" distB="0" distL="114300" distR="114300" simplePos="0" relativeHeight="251658240" behindDoc="1" locked="0" layoutInCell="1" allowOverlap="1" wp14:anchorId="65843890" wp14:editId="1C7AE300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50"/>
    <w:rsid w:val="00036450"/>
    <w:rsid w:val="00061C84"/>
    <w:rsid w:val="000629D5"/>
    <w:rsid w:val="00076632"/>
    <w:rsid w:val="000C45FF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30481B"/>
    <w:rsid w:val="004071FC"/>
    <w:rsid w:val="00445947"/>
    <w:rsid w:val="004813B3"/>
    <w:rsid w:val="00496591"/>
    <w:rsid w:val="004C63E4"/>
    <w:rsid w:val="004D3011"/>
    <w:rsid w:val="005645EE"/>
    <w:rsid w:val="005929F0"/>
    <w:rsid w:val="005A7B5A"/>
    <w:rsid w:val="005C5C80"/>
    <w:rsid w:val="005D6289"/>
    <w:rsid w:val="005E39D5"/>
    <w:rsid w:val="005F3A50"/>
    <w:rsid w:val="00612544"/>
    <w:rsid w:val="0062123A"/>
    <w:rsid w:val="00646E75"/>
    <w:rsid w:val="006610D6"/>
    <w:rsid w:val="006771D0"/>
    <w:rsid w:val="006B085D"/>
    <w:rsid w:val="006B0995"/>
    <w:rsid w:val="00715FCB"/>
    <w:rsid w:val="00743101"/>
    <w:rsid w:val="007867A0"/>
    <w:rsid w:val="007927F5"/>
    <w:rsid w:val="00802CA0"/>
    <w:rsid w:val="00841008"/>
    <w:rsid w:val="00846D4F"/>
    <w:rsid w:val="008C1736"/>
    <w:rsid w:val="00922D5C"/>
    <w:rsid w:val="009E7C63"/>
    <w:rsid w:val="00A10A67"/>
    <w:rsid w:val="00A2118D"/>
    <w:rsid w:val="00A835FD"/>
    <w:rsid w:val="00AD76E2"/>
    <w:rsid w:val="00B20152"/>
    <w:rsid w:val="00B70850"/>
    <w:rsid w:val="00B821B0"/>
    <w:rsid w:val="00C066B6"/>
    <w:rsid w:val="00C37BA1"/>
    <w:rsid w:val="00C4674C"/>
    <w:rsid w:val="00C506CF"/>
    <w:rsid w:val="00C72BED"/>
    <w:rsid w:val="00C9578B"/>
    <w:rsid w:val="00CA562E"/>
    <w:rsid w:val="00CB2D30"/>
    <w:rsid w:val="00CF2591"/>
    <w:rsid w:val="00D2522B"/>
    <w:rsid w:val="00D27C5F"/>
    <w:rsid w:val="00D82F2F"/>
    <w:rsid w:val="00DA694B"/>
    <w:rsid w:val="00DD172A"/>
    <w:rsid w:val="00E25A26"/>
    <w:rsid w:val="00E55D74"/>
    <w:rsid w:val="00E866EC"/>
    <w:rsid w:val="00E93B74"/>
    <w:rsid w:val="00EB3A62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32C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6B085D"/>
    <w:rPr>
      <w:caps/>
      <w:color w:val="000000" w:themeColor="text1"/>
      <w:sz w:val="8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B085D"/>
    <w:rPr>
      <w:caps/>
      <w:color w:val="000000" w:themeColor="text1"/>
      <w:sz w:val="86"/>
      <w:szCs w:val="76"/>
    </w:rPr>
  </w:style>
  <w:style w:type="character" w:styleId="Vurgu">
    <w:name w:val="Emphasis"/>
    <w:basedOn w:val="VarsaylanParagrafYazTipi"/>
    <w:uiPriority w:val="11"/>
    <w:semiHidden/>
    <w:qFormat/>
    <w:rsid w:val="00E25A26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arih">
    <w:name w:val="Date"/>
    <w:basedOn w:val="Normal"/>
    <w:next w:val="Normal"/>
    <w:link w:val="TarihChar"/>
    <w:uiPriority w:val="99"/>
    <w:rsid w:val="00036450"/>
  </w:style>
  <w:style w:type="character" w:customStyle="1" w:styleId="TarihChar">
    <w:name w:val="Tarih Char"/>
    <w:basedOn w:val="VarsaylanParagrafYazTipi"/>
    <w:link w:val="Tarih"/>
    <w:uiPriority w:val="99"/>
    <w:rsid w:val="00036450"/>
    <w:rPr>
      <w:sz w:val="18"/>
      <w:szCs w:val="22"/>
    </w:rPr>
  </w:style>
  <w:style w:type="character" w:styleId="Kpr">
    <w:name w:val="Hyperlink"/>
    <w:basedOn w:val="VarsaylanParagrafYazTipi"/>
    <w:uiPriority w:val="99"/>
    <w:rsid w:val="00E93B74"/>
    <w:rPr>
      <w:color w:val="B85A22" w:themeColor="accent2" w:themeShade="BF"/>
      <w:u w:val="single"/>
    </w:rPr>
  </w:style>
  <w:style w:type="character" w:styleId="zmlenmeyenBahsetme">
    <w:name w:val="Unresolved Mention"/>
    <w:basedOn w:val="VarsaylanParagrafYazTipi"/>
    <w:uiPriority w:val="99"/>
    <w:semiHidden/>
    <w:rsid w:val="004813B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C45FF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C45FF"/>
    <w:rPr>
      <w:sz w:val="22"/>
      <w:szCs w:val="22"/>
    </w:rPr>
  </w:style>
  <w:style w:type="table" w:styleId="TabloKlavuzu">
    <w:name w:val="Table Grid"/>
    <w:basedOn w:val="NormalTablo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1B2ABD"/>
    <w:rPr>
      <w:color w:val="808080"/>
    </w:rPr>
  </w:style>
  <w:style w:type="paragraph" w:styleId="Altyaz">
    <w:name w:val="Subtitle"/>
    <w:basedOn w:val="Normal"/>
    <w:next w:val="Normal"/>
    <w:link w:val="Altyaz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ltyazChar">
    <w:name w:val="Altyazı Char"/>
    <w:basedOn w:val="VarsaylanParagrafYazTipi"/>
    <w:link w:val="Altyaz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eMaddemi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imetin">
    <w:name w:val="Gri metin"/>
    <w:basedOn w:val="VarsaylanParagrafYazTipi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"/>
    <w:qFormat/>
    <w:rsid w:val="000629D5"/>
    <w:pPr>
      <w:spacing w:after="360"/>
      <w:contextualSpacing/>
    </w:pPr>
  </w:style>
  <w:style w:type="paragraph" w:customStyle="1" w:styleId="KiiAyrntlar">
    <w:name w:val="Kişi Ayrıntıları"/>
    <w:basedOn w:val="Normal"/>
    <w:qFormat/>
    <w:rsid w:val="000629D5"/>
    <w:pPr>
      <w:contextualSpacing/>
    </w:pPr>
  </w:style>
  <w:style w:type="paragraph" w:styleId="AralkYok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04;stanbul%20Production\AppData\Local\Microsoft\Office\16.0\DTS\tr-TR%7bAEB1380A-8021-4092-9114-6D43F0DAB478%7d\%7b2E0DCC4D-1018-4CA5-8A9A-7B795B16B4A2%7dtf88924273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{2E0DCC4D-1018-4CA5-8A9A-7B795B16B4A2}tf88924273_win32.dotx</Template>
  <TotalTime>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2020-11-24T14:48:00Z</dcterms:created>
  <dcterms:modified xsi:type="dcterms:W3CDTF">2020-11-24T14:48:00Z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